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577" w:rsidRPr="000F648A" w:rsidRDefault="002F1577" w:rsidP="00E15B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Online</w:t>
      </w:r>
      <w:r w:rsidRPr="000F64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с</w:t>
      </w:r>
      <w:r w:rsidRPr="00E15BE2">
        <w:rPr>
          <w:b/>
          <w:sz w:val="28"/>
          <w:szCs w:val="28"/>
          <w:lang w:val="uk-UA"/>
        </w:rPr>
        <w:t xml:space="preserve">истема </w:t>
      </w:r>
      <w:r>
        <w:rPr>
          <w:b/>
          <w:sz w:val="28"/>
          <w:szCs w:val="28"/>
        </w:rPr>
        <w:t>проведення ол</w:t>
      </w:r>
      <w:r>
        <w:rPr>
          <w:b/>
          <w:sz w:val="28"/>
          <w:szCs w:val="28"/>
          <w:lang w:val="uk-UA"/>
        </w:rPr>
        <w:t>імпіад</w:t>
      </w:r>
      <w:r w:rsidRPr="00E15BE2">
        <w:rPr>
          <w:b/>
          <w:sz w:val="28"/>
          <w:szCs w:val="28"/>
          <w:lang w:val="uk-UA"/>
        </w:rPr>
        <w:t xml:space="preserve"> </w:t>
      </w:r>
      <w:r w:rsidRPr="00E15BE2">
        <w:rPr>
          <w:b/>
          <w:sz w:val="28"/>
          <w:szCs w:val="28"/>
          <w:lang w:val="en-US"/>
        </w:rPr>
        <w:t>Ejudge</w:t>
      </w:r>
    </w:p>
    <w:p w:rsidR="002F1577" w:rsidRPr="003D71DB" w:rsidRDefault="002F1577" w:rsidP="003D71DB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3D71DB">
        <w:rPr>
          <w:b/>
          <w:lang w:val="uk-UA"/>
        </w:rPr>
        <w:t>Вхід у турнір</w:t>
      </w:r>
    </w:p>
    <w:p w:rsidR="002F1577" w:rsidRDefault="002F1577" w:rsidP="00DF6A14">
      <w:pPr>
        <w:pStyle w:val="ListParagraph"/>
        <w:rPr>
          <w:lang w:val="uk-UA"/>
        </w:rPr>
      </w:pPr>
      <w:r>
        <w:rPr>
          <w:lang w:val="uk-UA"/>
        </w:rPr>
        <w:t xml:space="preserve">Введіть у браузері адресу </w:t>
      </w:r>
      <w:r>
        <w:t xml:space="preserve">наприклад: </w:t>
      </w:r>
      <w:r w:rsidRPr="00DF6A14">
        <w:t xml:space="preserve">http://ejudge.sumdu.edu.ua/cgi-bin/new-client?contest_id=279 </w:t>
      </w:r>
      <w:r>
        <w:t xml:space="preserve"> </w:t>
      </w:r>
      <w:r>
        <w:rPr>
          <w:lang w:val="uk-UA"/>
        </w:rPr>
        <w:t>Нижче на малюнку показано, як має виглядати сторінка входу у змагання.</w:t>
      </w:r>
    </w:p>
    <w:p w:rsidR="002F1577" w:rsidRDefault="002F1577" w:rsidP="00F63FB3">
      <w:pPr>
        <w:pStyle w:val="ListParagraph"/>
        <w:ind w:left="0"/>
        <w:rPr>
          <w:lang w:val="uk-UA"/>
        </w:rPr>
      </w:pPr>
      <w:r w:rsidRPr="00E172E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6.25pt;height:67.5pt;visibility:visible">
            <v:imagedata r:id="rId7" o:title="" croptop="7476f" cropbottom="49536f" cropright="31746f"/>
          </v:shape>
        </w:pict>
      </w:r>
    </w:p>
    <w:p w:rsidR="002F1577" w:rsidRDefault="002F1577" w:rsidP="00F63FB3">
      <w:pPr>
        <w:pStyle w:val="ListParagraph"/>
        <w:ind w:left="0"/>
        <w:rPr>
          <w:lang w:val="uk-UA"/>
        </w:rPr>
      </w:pPr>
    </w:p>
    <w:p w:rsidR="002F1577" w:rsidRDefault="002F1577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  <w:t>Щоб здійснити вхід введіть ім</w:t>
      </w:r>
      <w:r w:rsidRPr="00035E29">
        <w:rPr>
          <w:lang w:val="uk-UA"/>
        </w:rPr>
        <w:t>’</w:t>
      </w:r>
      <w:r>
        <w:rPr>
          <w:lang w:val="uk-UA"/>
        </w:rPr>
        <w:t>я користувача та пароль, видані організаторами. Також виберіть бажану мову інтерфейсу зі списку: англійська, російська, українська.</w:t>
      </w:r>
    </w:p>
    <w:p w:rsidR="002F1577" w:rsidRDefault="002F1577" w:rsidP="00F63FB3">
      <w:pPr>
        <w:pStyle w:val="ListParagraph"/>
        <w:ind w:left="0"/>
        <w:rPr>
          <w:lang w:val="uk-UA"/>
        </w:rPr>
      </w:pPr>
    </w:p>
    <w:p w:rsidR="002F1577" w:rsidRPr="007970A2" w:rsidRDefault="002F1577" w:rsidP="00B972E9">
      <w:pPr>
        <w:pStyle w:val="ListParagraph"/>
        <w:ind w:left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</w:r>
      <w:r>
        <w:rPr>
          <w:noProof/>
          <w:lang w:eastAsia="ru-RU"/>
        </w:rPr>
        <w:t xml:space="preserve">Якщо </w:t>
      </w:r>
      <w:r>
        <w:rPr>
          <w:noProof/>
          <w:lang w:val="uk-UA" w:eastAsia="ru-RU"/>
        </w:rPr>
        <w:t>логін або пароль було введено неправильно, буде отримано повідомлення, яке показано на малюнку нижче. Натисніть «Спробувати ще раз» і введіть правильні ім</w:t>
      </w:r>
      <w:r w:rsidRPr="00587BB1">
        <w:rPr>
          <w:noProof/>
          <w:lang w:eastAsia="ru-RU"/>
        </w:rPr>
        <w:t>’</w:t>
      </w:r>
      <w:r>
        <w:rPr>
          <w:noProof/>
          <w:lang w:val="uk-UA" w:eastAsia="ru-RU"/>
        </w:rPr>
        <w:t>я користувача і пароль.</w:t>
      </w:r>
    </w:p>
    <w:p w:rsidR="002F1577" w:rsidRDefault="002F1577" w:rsidP="007970A2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7970A2">
      <w:pPr>
        <w:pStyle w:val="ListParagraph"/>
        <w:ind w:left="0"/>
        <w:rPr>
          <w:lang w:val="uk-UA"/>
        </w:rPr>
      </w:pPr>
      <w:r w:rsidRPr="00E172EA">
        <w:rPr>
          <w:noProof/>
          <w:lang w:eastAsia="ru-RU"/>
        </w:rPr>
        <w:pict>
          <v:shape id="Рисунок 2" o:spid="_x0000_i1026" type="#_x0000_t75" style="width:456.75pt;height:237pt;visibility:visible">
            <v:imagedata r:id="rId8" o:title="" croptop="6573f" cropbottom="27472f" cropright="26506f"/>
          </v:shape>
        </w:pict>
      </w:r>
    </w:p>
    <w:p w:rsidR="002F1577" w:rsidRDefault="002F1577" w:rsidP="00A6331F">
      <w:pPr>
        <w:pStyle w:val="ListParagraph"/>
        <w:numPr>
          <w:ilvl w:val="0"/>
          <w:numId w:val="1"/>
        </w:numPr>
        <w:rPr>
          <w:b/>
          <w:lang w:val="uk-UA"/>
        </w:rPr>
      </w:pPr>
      <w:r w:rsidRPr="00A6331F">
        <w:rPr>
          <w:b/>
          <w:lang w:val="uk-UA"/>
        </w:rPr>
        <w:t xml:space="preserve">Сторінка </w:t>
      </w:r>
      <w:r>
        <w:rPr>
          <w:b/>
          <w:lang w:val="uk-UA"/>
        </w:rPr>
        <w:t>змагання</w:t>
      </w:r>
    </w:p>
    <w:p w:rsidR="002F1577" w:rsidRPr="00A6331F" w:rsidRDefault="002F1577" w:rsidP="00A6331F">
      <w:pPr>
        <w:pStyle w:val="ListParagraph"/>
        <w:rPr>
          <w:lang w:val="uk-UA"/>
        </w:rPr>
      </w:pPr>
      <w:r w:rsidRPr="00A6331F">
        <w:rPr>
          <w:lang w:val="uk-UA"/>
        </w:rPr>
        <w:t>П</w:t>
      </w:r>
      <w:r>
        <w:rPr>
          <w:lang w:val="uk-UA"/>
        </w:rPr>
        <w:t>ри успішному вході буде відкрито сторінку змагання, яку показано на малюнку.</w:t>
      </w: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9372EC">
      <w:pPr>
        <w:pStyle w:val="ListParagraph"/>
        <w:ind w:left="0"/>
        <w:rPr>
          <w:lang w:val="uk-UA"/>
        </w:rPr>
      </w:pPr>
      <w:r w:rsidRPr="00E172EA">
        <w:rPr>
          <w:noProof/>
          <w:lang w:eastAsia="ru-RU"/>
        </w:rPr>
        <w:pict>
          <v:shape id="Рисунок 15" o:spid="_x0000_i1027" type="#_x0000_t75" style="width:453.75pt;height:179.25pt;visibility:visible">
            <v:imagedata r:id="rId9" o:title="" croptop="7834f" cropbottom="18980f" cropright="7030f"/>
          </v:shape>
        </w:pict>
      </w:r>
    </w:p>
    <w:p w:rsidR="002F1577" w:rsidRPr="00A55AFB" w:rsidRDefault="002F1577" w:rsidP="00B972E9">
      <w:pPr>
        <w:pStyle w:val="ListParagraph"/>
        <w:ind w:left="708"/>
        <w:jc w:val="both"/>
        <w:rPr>
          <w:lang w:val="uk-UA"/>
        </w:rPr>
      </w:pPr>
      <w:r>
        <w:rPr>
          <w:lang w:val="uk-UA"/>
        </w:rPr>
        <w:br w:type="textWrapping" w:clear="all"/>
        <w:t xml:space="preserve">За замовчуванням відкривається головна сторінка, вона ж – вкладка «Інфо». На цій сторінці можна побачити серверний час, час початку змагання та його тривалість. Також можна відкрити сторінки з задачами (див. рисунок нижче). Успішно здана задача підсвічується зеленим, не успішно – червоним. </w:t>
      </w:r>
      <w:r>
        <w:t>Звер</w:t>
      </w:r>
      <w:r>
        <w:rPr>
          <w:lang w:val="uk-UA"/>
        </w:rPr>
        <w:t>ніть увагу, що успішна здача означає лише те що розв</w:t>
      </w:r>
      <w:r w:rsidRPr="00A55AFB">
        <w:t>’</w:t>
      </w:r>
      <w:r>
        <w:rPr>
          <w:lang w:val="uk-UA"/>
        </w:rPr>
        <w:t>язок проходить тести з умови.</w:t>
      </w: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9372EC">
      <w:pPr>
        <w:pStyle w:val="ListParagraph"/>
        <w:ind w:left="0"/>
        <w:rPr>
          <w:lang w:val="uk-UA"/>
        </w:rPr>
      </w:pPr>
      <w:bookmarkStart w:id="0" w:name="_GoBack"/>
      <w:bookmarkEnd w:id="0"/>
      <w:r w:rsidRPr="00E172EA">
        <w:rPr>
          <w:noProof/>
          <w:lang w:eastAsia="ru-RU"/>
        </w:rPr>
        <w:pict>
          <v:shape id="Рисунок 8" o:spid="_x0000_i1028" type="#_x0000_t75" style="width:441.75pt;height:243pt;visibility:visible">
            <v:imagedata r:id="rId10" o:title="" croptop="6573f" cropbottom="2835f" cropright="1678f"/>
          </v:shape>
        </w:pict>
      </w:r>
    </w:p>
    <w:p w:rsidR="002F1577" w:rsidRDefault="002F1577" w:rsidP="009372EC">
      <w:pPr>
        <w:pStyle w:val="ListParagraph"/>
        <w:ind w:left="0"/>
        <w:rPr>
          <w:lang w:val="uk-UA"/>
        </w:rPr>
      </w:pPr>
    </w:p>
    <w:p w:rsidR="002F1577" w:rsidRDefault="002F1577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  <w:t>На сторінці задачі можна переглянути її умову, тести з умови, а також відправити розв</w:t>
      </w:r>
      <w:r w:rsidRPr="005E1C58">
        <w:t>’</w:t>
      </w:r>
      <w:r>
        <w:rPr>
          <w:lang w:val="uk-UA"/>
        </w:rPr>
        <w:t>язок на перевірку. При відправці розв</w:t>
      </w:r>
      <w:r w:rsidRPr="002A3E79">
        <w:t>’</w:t>
      </w:r>
      <w:r>
        <w:rPr>
          <w:lang w:val="uk-UA"/>
        </w:rPr>
        <w:t>язку потрібно обрати мову програмування, а також вказати шлях до файлу з розв</w:t>
      </w:r>
      <w:r w:rsidRPr="002A3E79">
        <w:t>’</w:t>
      </w:r>
      <w:r>
        <w:rPr>
          <w:lang w:val="uk-UA"/>
        </w:rPr>
        <w:t>язком, після чого натиснути кнопку «Надіслати».</w:t>
      </w:r>
    </w:p>
    <w:p w:rsidR="002F1577" w:rsidRDefault="002F1577" w:rsidP="009372EC">
      <w:pPr>
        <w:pStyle w:val="ListParagraph"/>
        <w:ind w:left="0"/>
        <w:rPr>
          <w:lang w:val="uk-UA"/>
        </w:rPr>
      </w:pPr>
      <w:r>
        <w:rPr>
          <w:lang w:val="uk-UA"/>
        </w:rPr>
        <w:tab/>
        <w:t>Відправлені розв</w:t>
      </w:r>
      <w:r w:rsidRPr="0018584F">
        <w:t>’</w:t>
      </w:r>
      <w:r>
        <w:rPr>
          <w:lang w:val="uk-UA"/>
        </w:rPr>
        <w:t xml:space="preserve">язки по кожній задачі можна подивитись внизу сторінки. </w:t>
      </w:r>
    </w:p>
    <w:p w:rsidR="002F1577" w:rsidRDefault="002F1577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  <w:t>У випадку помилки компіляції учасник може переглянути протокол компіляції. У випадку якщо задача була успішно скомпільована учасник може переглянути протокол тестування.</w:t>
      </w: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</w:p>
    <w:p w:rsidR="002F1577" w:rsidRDefault="002F1577" w:rsidP="009372EC">
      <w:pPr>
        <w:pStyle w:val="ListParagraph"/>
        <w:ind w:left="0"/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5" o:spid="_x0000_i1029" type="#_x0000_t75" style="width:434.25pt;height:45pt;visibility:visible">
            <v:imagedata r:id="rId11" o:title="" croptop="42426f" cropbottom="15668f" cropright="25025f"/>
          </v:shape>
        </w:pict>
      </w:r>
    </w:p>
    <w:p w:rsidR="002F1577" w:rsidRDefault="002F1577" w:rsidP="00317D14">
      <w:pPr>
        <w:pStyle w:val="ListParagraph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З метою запобігання комунікації учасників під час проведення олімпіади стовбчик «Переглянути текст програми» може бути недоступний. </w:t>
      </w:r>
    </w:p>
    <w:p w:rsidR="002F1577" w:rsidRDefault="002F1577" w:rsidP="00317D14">
      <w:pPr>
        <w:pStyle w:val="ListParagraph"/>
        <w:ind w:left="1080"/>
        <w:rPr>
          <w:noProof/>
          <w:lang w:val="uk-UA" w:eastAsia="ru-RU"/>
        </w:rPr>
      </w:pPr>
    </w:p>
    <w:p w:rsidR="002F1577" w:rsidRPr="00564349" w:rsidRDefault="002F1577" w:rsidP="00C01215">
      <w:pPr>
        <w:pStyle w:val="ListParagraph"/>
        <w:numPr>
          <w:ilvl w:val="0"/>
          <w:numId w:val="1"/>
        </w:numPr>
        <w:rPr>
          <w:b/>
          <w:noProof/>
          <w:lang w:val="uk-UA" w:eastAsia="ru-RU"/>
        </w:rPr>
      </w:pPr>
      <w:r w:rsidRPr="00564349">
        <w:rPr>
          <w:b/>
          <w:noProof/>
          <w:lang w:val="uk-UA" w:eastAsia="ru-RU"/>
        </w:rPr>
        <w:t>Вкладки «Підсумок», «Відправки», «Задати запитання», «Повідомлення»</w:t>
      </w:r>
    </w:p>
    <w:p w:rsidR="002F1577" w:rsidRDefault="002F1577" w:rsidP="00875B26">
      <w:pPr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17" o:spid="_x0000_i1030" type="#_x0000_t75" style="width:441pt;height:65.25pt;visibility:visible">
            <v:imagedata r:id="rId9" o:title="" croptop="7966f" cropbottom="48776f" cropright="28897f"/>
          </v:shape>
        </w:pict>
      </w:r>
    </w:p>
    <w:p w:rsidR="002F1577" w:rsidRPr="0094357E" w:rsidRDefault="002F1577" w:rsidP="00B972E9">
      <w:pPr>
        <w:pStyle w:val="ListParagraph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«Підсумок» можна переглянути підсумок по кожній задачі, а саме: чи була вона успішно здана, номер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язку, номер тесту, у випадку коли задача не була здана успішно – номер тесту, який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язок не пройшов.</w:t>
      </w:r>
    </w:p>
    <w:p w:rsidR="002F1577" w:rsidRDefault="002F1577" w:rsidP="00875B26">
      <w:pPr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12" o:spid="_x0000_i1031" type="#_x0000_t75" style="width:446.25pt;height:88.5pt;visibility:visible">
            <v:imagedata r:id="rId12" o:title="" croptop="19734f" cropbottom="31729f" cropright="25134f"/>
          </v:shape>
        </w:pict>
      </w:r>
    </w:p>
    <w:p w:rsidR="002F1577" w:rsidRDefault="002F1577" w:rsidP="00B972E9">
      <w:pPr>
        <w:pStyle w:val="ListParagraph"/>
        <w:ind w:left="1065"/>
        <w:rPr>
          <w:noProof/>
          <w:lang w:val="uk-UA" w:eastAsia="ru-RU"/>
        </w:rPr>
      </w:pPr>
    </w:p>
    <w:p w:rsidR="002F1577" w:rsidRPr="0094357E" w:rsidRDefault="002F1577" w:rsidP="00B972E9">
      <w:pPr>
        <w:pStyle w:val="ListParagraph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«Відправки» можна переглянути усі зроблені відправки, вердикти тестуючої системи для них. Також можна завантажити код кожної зі зроблених відправок на свій комп</w:t>
      </w:r>
      <w:r w:rsidRPr="00A268BC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ютер.</w:t>
      </w:r>
    </w:p>
    <w:p w:rsidR="002F1577" w:rsidRDefault="002F1577" w:rsidP="00875B26">
      <w:pPr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4" o:spid="_x0000_i1032" type="#_x0000_t75" style="width:423pt;height:142.5pt;visibility:visible">
            <v:imagedata r:id="rId13" o:title="" croptop="20667f" cropbottom="22562f" cropright="24782f"/>
          </v:shape>
        </w:pict>
      </w:r>
    </w:p>
    <w:p w:rsidR="002F1577" w:rsidRDefault="002F1577" w:rsidP="00B972E9">
      <w:pPr>
        <w:pStyle w:val="ListParagraph"/>
        <w:ind w:left="1134"/>
        <w:rPr>
          <w:noProof/>
          <w:lang w:val="uk-UA" w:eastAsia="ru-RU"/>
        </w:rPr>
      </w:pPr>
    </w:p>
    <w:p w:rsidR="002F1577" w:rsidRDefault="002F1577" w:rsidP="00787307">
      <w:pPr>
        <w:pStyle w:val="ListParagraph"/>
        <w:numPr>
          <w:ilvl w:val="0"/>
          <w:numId w:val="2"/>
        </w:numPr>
        <w:ind w:left="1134" w:hanging="429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«Задати запитання» можна задати запитання журі стосовно задач. Для цього треба вибрати задачу, ввести тему запитання і його текст. Після цього натиснути кнопку «Відправити».</w:t>
      </w:r>
    </w:p>
    <w:p w:rsidR="002F1577" w:rsidRDefault="002F1577" w:rsidP="00787307">
      <w:pPr>
        <w:pStyle w:val="ListParagraph"/>
        <w:numPr>
          <w:ilvl w:val="0"/>
          <w:numId w:val="2"/>
        </w:numPr>
        <w:ind w:left="1134" w:hanging="429"/>
        <w:rPr>
          <w:noProof/>
          <w:lang w:val="uk-UA" w:eastAsia="ru-RU"/>
        </w:rPr>
      </w:pPr>
    </w:p>
    <w:p w:rsidR="002F1577" w:rsidRDefault="002F1577" w:rsidP="00787307">
      <w:pPr>
        <w:pStyle w:val="ListParagraph"/>
        <w:ind w:left="426"/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18" o:spid="_x0000_i1033" type="#_x0000_t75" style="width:447pt;height:214.5pt;visibility:visible">
            <v:imagedata r:id="rId14" o:title="" croptop="20397f" cropbottom="3236f" cropright="14375f"/>
          </v:shape>
        </w:pict>
      </w:r>
    </w:p>
    <w:p w:rsidR="002F1577" w:rsidRDefault="002F1577" w:rsidP="00B972E9">
      <w:pPr>
        <w:pStyle w:val="ListParagraph"/>
        <w:ind w:left="1065"/>
        <w:rPr>
          <w:noProof/>
          <w:lang w:val="uk-UA" w:eastAsia="ru-RU"/>
        </w:rPr>
      </w:pPr>
    </w:p>
    <w:p w:rsidR="002F1577" w:rsidRDefault="002F1577" w:rsidP="00787307">
      <w:pPr>
        <w:pStyle w:val="ListParagraph"/>
        <w:numPr>
          <w:ilvl w:val="0"/>
          <w:numId w:val="2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У вкладці «Повідомлення» можна переглянути задані запитання, отримані відповіді, а також повідомлення від журі.</w:t>
      </w:r>
    </w:p>
    <w:p w:rsidR="002F1577" w:rsidRDefault="002F1577" w:rsidP="00CE7BED">
      <w:pPr>
        <w:pStyle w:val="ListParagraph"/>
        <w:ind w:left="426"/>
        <w:rPr>
          <w:noProof/>
          <w:lang w:val="uk-UA" w:eastAsia="ru-RU"/>
        </w:rPr>
      </w:pPr>
      <w:r w:rsidRPr="00E172EA">
        <w:rPr>
          <w:noProof/>
          <w:lang w:eastAsia="ru-RU"/>
        </w:rPr>
        <w:pict>
          <v:shape id="Рисунок 20" o:spid="_x0000_i1034" type="#_x0000_t75" style="width:423pt;height:149.25pt;visibility:visible">
            <v:imagedata r:id="rId15" o:title="" croptop="17293f" cropbottom="23776f" cropright="24782f"/>
          </v:shape>
        </w:pict>
      </w:r>
    </w:p>
    <w:p w:rsidR="002F1577" w:rsidRDefault="002F1577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A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була отримана відповідь від журі.</w:t>
      </w:r>
    </w:p>
    <w:p w:rsidR="002F1577" w:rsidRDefault="002F1577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U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ще не була отримана відповідь від журі.</w:t>
      </w:r>
    </w:p>
    <w:p w:rsidR="002F1577" w:rsidRDefault="002F1577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N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повідомлення журі ще не було прочитано учасником.</w:t>
      </w:r>
    </w:p>
    <w:p w:rsidR="002F1577" w:rsidRDefault="002F1577" w:rsidP="00CE7BED">
      <w:pPr>
        <w:pStyle w:val="ListParagraph"/>
        <w:ind w:left="426"/>
        <w:rPr>
          <w:noProof/>
          <w:lang w:val="uk-UA" w:eastAsia="ru-RU"/>
        </w:rPr>
      </w:pPr>
    </w:p>
    <w:p w:rsidR="002F1577" w:rsidRDefault="002F1577" w:rsidP="00B972E9">
      <w:pPr>
        <w:pStyle w:val="ListParagraph"/>
        <w:ind w:left="426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  <w:t>Якщо є непрочитані повідомлення,  стрічка з написом «Відбувається турнір» підсвітиться жовтим і у ній буде вказано кількість непрочитаних повідомлень.</w:t>
      </w:r>
    </w:p>
    <w:p w:rsidR="002F1577" w:rsidRPr="00902F76" w:rsidRDefault="002F1577" w:rsidP="00CE7BED">
      <w:pPr>
        <w:pStyle w:val="ListParagraph"/>
        <w:ind w:left="426"/>
        <w:rPr>
          <w:noProof/>
          <w:lang w:val="uk-UA" w:eastAsia="ru-RU"/>
        </w:rPr>
      </w:pPr>
    </w:p>
    <w:p w:rsidR="002F1577" w:rsidRPr="00902F76" w:rsidRDefault="002F1577" w:rsidP="00902F76">
      <w:pPr>
        <w:pStyle w:val="ListParagraph"/>
        <w:numPr>
          <w:ilvl w:val="0"/>
          <w:numId w:val="1"/>
        </w:numPr>
        <w:rPr>
          <w:b/>
          <w:noProof/>
          <w:lang w:val="en-US" w:eastAsia="ru-RU"/>
        </w:rPr>
      </w:pPr>
      <w:r w:rsidRPr="00902F76">
        <w:rPr>
          <w:b/>
          <w:noProof/>
          <w:lang w:eastAsia="ru-RU"/>
        </w:rPr>
        <w:t>Вкладка «Налаштування»</w:t>
      </w:r>
    </w:p>
    <w:p w:rsidR="002F1577" w:rsidRDefault="002F1577" w:rsidP="00902F76">
      <w:pPr>
        <w:ind w:left="360"/>
        <w:rPr>
          <w:noProof/>
          <w:lang w:val="en-US" w:eastAsia="ru-RU"/>
        </w:rPr>
      </w:pPr>
      <w:r>
        <w:rPr>
          <w:noProof/>
          <w:lang w:eastAsia="ru-RU"/>
        </w:rPr>
        <w:t>На</w:t>
      </w:r>
      <w:r w:rsidRPr="009D1622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>ц</w:t>
      </w:r>
      <w:r>
        <w:rPr>
          <w:noProof/>
          <w:lang w:val="uk-UA" w:eastAsia="ru-RU"/>
        </w:rPr>
        <w:t xml:space="preserve">ій сторінці можна змінити мову інтерфейсу системи </w:t>
      </w:r>
      <w:r>
        <w:rPr>
          <w:noProof/>
          <w:lang w:val="en-US" w:eastAsia="ru-RU"/>
        </w:rPr>
        <w:t>ejudge.</w:t>
      </w:r>
    </w:p>
    <w:p w:rsidR="002F1577" w:rsidRDefault="002F1577" w:rsidP="00902F76">
      <w:pPr>
        <w:ind w:left="360"/>
        <w:rPr>
          <w:noProof/>
          <w:lang w:val="en-US" w:eastAsia="ru-RU"/>
        </w:rPr>
      </w:pPr>
      <w:r w:rsidRPr="00E172EA">
        <w:rPr>
          <w:noProof/>
          <w:lang w:eastAsia="ru-RU"/>
        </w:rPr>
        <w:pict>
          <v:shape id="Рисунок 3" o:spid="_x0000_i1035" type="#_x0000_t75" style="width:412.5pt;height:148.5pt;visibility:visible">
            <v:imagedata r:id="rId16" o:title="" croptop="7697f" cropbottom="32290f" cropright="23089f"/>
          </v:shape>
        </w:pict>
      </w:r>
    </w:p>
    <w:p w:rsidR="002F1577" w:rsidRDefault="002F1577" w:rsidP="008B457A">
      <w:pPr>
        <w:ind w:left="360"/>
        <w:jc w:val="center"/>
        <w:rPr>
          <w:b/>
          <w:noProof/>
          <w:sz w:val="28"/>
          <w:szCs w:val="28"/>
          <w:lang w:val="uk-UA" w:eastAsia="ru-RU"/>
        </w:rPr>
      </w:pPr>
      <w:r w:rsidRPr="008B457A">
        <w:rPr>
          <w:b/>
          <w:noProof/>
          <w:sz w:val="28"/>
          <w:szCs w:val="28"/>
          <w:lang w:eastAsia="ru-RU"/>
        </w:rPr>
        <w:t xml:space="preserve">Додаткова </w:t>
      </w:r>
      <w:r w:rsidRPr="008B457A">
        <w:rPr>
          <w:b/>
          <w:noProof/>
          <w:sz w:val="28"/>
          <w:szCs w:val="28"/>
          <w:lang w:val="uk-UA" w:eastAsia="ru-RU"/>
        </w:rPr>
        <w:t>інформація</w:t>
      </w:r>
    </w:p>
    <w:p w:rsidR="002F1577" w:rsidRPr="00135298" w:rsidRDefault="002F1577" w:rsidP="00EA7FB2">
      <w:pPr>
        <w:ind w:left="360"/>
        <w:jc w:val="both"/>
        <w:rPr>
          <w:noProof/>
          <w:lang w:eastAsia="ru-RU"/>
        </w:rPr>
      </w:pPr>
      <w:r>
        <w:rPr>
          <w:noProof/>
          <w:lang w:val="uk-UA" w:eastAsia="ru-RU"/>
        </w:rPr>
        <w:t>Середовища розробки які учасник може використовувати для написання програм розташовані в меню «Пуск». Рекомендовано використовувати середовище</w:t>
      </w:r>
      <w:r w:rsidRPr="00E17F86">
        <w:rPr>
          <w:noProof/>
          <w:lang w:val="uk-UA" w:eastAsia="ru-RU"/>
        </w:rPr>
        <w:t xml:space="preserve">: </w:t>
      </w:r>
      <w:r>
        <w:rPr>
          <w:noProof/>
          <w:lang w:val="en-US" w:eastAsia="ru-RU"/>
        </w:rPr>
        <w:t>Code</w:t>
      </w:r>
      <w:r w:rsidRPr="00E17F86">
        <w:rPr>
          <w:noProof/>
          <w:lang w:val="uk-UA" w:eastAsia="ru-RU"/>
        </w:rPr>
        <w:t>::</w:t>
      </w:r>
      <w:r>
        <w:rPr>
          <w:noProof/>
          <w:lang w:val="en-US" w:eastAsia="ru-RU"/>
        </w:rPr>
        <w:t>Blocks</w:t>
      </w:r>
      <w:r w:rsidRPr="00E17F86">
        <w:rPr>
          <w:noProof/>
          <w:lang w:val="uk-UA" w:eastAsia="ru-RU"/>
        </w:rPr>
        <w:t xml:space="preserve"> (</w:t>
      </w:r>
      <w:r>
        <w:rPr>
          <w:noProof/>
          <w:lang w:val="uk-UA" w:eastAsia="ru-RU"/>
        </w:rPr>
        <w:t xml:space="preserve">для програмування на С/С++) та </w:t>
      </w:r>
      <w:r>
        <w:rPr>
          <w:noProof/>
          <w:lang w:val="en-US" w:eastAsia="ru-RU"/>
        </w:rPr>
        <w:t>FreePascal</w:t>
      </w:r>
      <w:r w:rsidRPr="00E17F86">
        <w:rPr>
          <w:noProof/>
          <w:lang w:val="uk-UA" w:eastAsia="ru-RU"/>
        </w:rPr>
        <w:t xml:space="preserve"> 2.</w:t>
      </w:r>
      <w:r w:rsidRPr="0032088F">
        <w:rPr>
          <w:noProof/>
          <w:lang w:eastAsia="ru-RU"/>
        </w:rPr>
        <w:t>6</w:t>
      </w:r>
      <w:r w:rsidRPr="00E17F86">
        <w:rPr>
          <w:noProof/>
          <w:lang w:val="uk-UA" w:eastAsia="ru-RU"/>
        </w:rPr>
        <w:t xml:space="preserve"> (для програмування на </w:t>
      </w:r>
      <w:r>
        <w:rPr>
          <w:noProof/>
          <w:lang w:val="en-US" w:eastAsia="ru-RU"/>
        </w:rPr>
        <w:t>Turbo</w:t>
      </w:r>
      <w:r w:rsidRPr="0032088F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/</w:t>
      </w:r>
      <w:r>
        <w:rPr>
          <w:noProof/>
          <w:lang w:val="en-US" w:eastAsia="ru-RU"/>
        </w:rPr>
        <w:t>Object</w:t>
      </w:r>
      <w:r w:rsidRPr="00E17F86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)</w:t>
      </w:r>
      <w:r w:rsidRPr="0032088F">
        <w:rPr>
          <w:noProof/>
          <w:lang w:eastAsia="ru-RU"/>
        </w:rPr>
        <w:t>.</w:t>
      </w:r>
      <w:r w:rsidRPr="00E17F86">
        <w:rPr>
          <w:noProof/>
          <w:lang w:val="uk-UA" w:eastAsia="ru-RU"/>
        </w:rPr>
        <w:t xml:space="preserve">  </w:t>
      </w:r>
      <w:r>
        <w:rPr>
          <w:noProof/>
          <w:lang w:val="uk-UA" w:eastAsia="ru-RU"/>
        </w:rPr>
        <w:t>На комп</w:t>
      </w:r>
      <w:r w:rsidRPr="00E17F86">
        <w:rPr>
          <w:noProof/>
          <w:lang w:val="uk-UA" w:eastAsia="ru-RU"/>
        </w:rPr>
        <w:t>’</w:t>
      </w:r>
      <w:r>
        <w:rPr>
          <w:noProof/>
          <w:lang w:val="uk-UA" w:eastAsia="ru-RU"/>
        </w:rPr>
        <w:t xml:space="preserve">ютері учасника є папка </w:t>
      </w:r>
      <w:r>
        <w:rPr>
          <w:noProof/>
          <w:lang w:val="en-US" w:eastAsia="ru-RU"/>
        </w:rPr>
        <w:t>Olimp</w:t>
      </w:r>
      <w:r w:rsidRPr="00E17F86">
        <w:rPr>
          <w:noProof/>
          <w:lang w:val="uk-UA" w:eastAsia="ru-RU"/>
        </w:rPr>
        <w:t xml:space="preserve">, </w:t>
      </w:r>
      <w:r>
        <w:rPr>
          <w:noProof/>
          <w:lang w:val="uk-UA" w:eastAsia="ru-RU"/>
        </w:rPr>
        <w:t xml:space="preserve">яка знаходиться у корені диска </w:t>
      </w:r>
      <w:r>
        <w:rPr>
          <w:noProof/>
          <w:lang w:val="en-US" w:eastAsia="ru-RU"/>
        </w:rPr>
        <w:t>C</w:t>
      </w:r>
      <w:r w:rsidRPr="00E17F86">
        <w:rPr>
          <w:noProof/>
          <w:lang w:val="uk-UA" w:eastAsia="ru-RU"/>
        </w:rPr>
        <w:t xml:space="preserve">. </w:t>
      </w:r>
      <w:r w:rsidRPr="0032088F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В якості робочого каталога для учасника бажано обрати папку </w:t>
      </w:r>
      <w:r>
        <w:rPr>
          <w:noProof/>
          <w:lang w:val="en-US" w:eastAsia="ru-RU"/>
        </w:rPr>
        <w:t>C</w:t>
      </w:r>
      <w:r w:rsidRPr="000F648A">
        <w:rPr>
          <w:noProof/>
          <w:lang w:eastAsia="ru-RU"/>
        </w:rPr>
        <w:t>:\</w:t>
      </w:r>
      <w:r>
        <w:rPr>
          <w:noProof/>
          <w:lang w:val="en-US" w:eastAsia="ru-RU"/>
        </w:rPr>
        <w:t>Olimp</w:t>
      </w:r>
      <w:r w:rsidRPr="000F648A">
        <w:rPr>
          <w:noProof/>
          <w:lang w:eastAsia="ru-RU"/>
        </w:rPr>
        <w:t>\</w:t>
      </w:r>
      <w:r>
        <w:rPr>
          <w:noProof/>
          <w:lang w:val="en-US" w:eastAsia="ru-RU"/>
        </w:rPr>
        <w:t>WORK</w:t>
      </w:r>
      <w:r w:rsidRPr="00135298">
        <w:rPr>
          <w:noProof/>
          <w:lang w:eastAsia="ru-RU"/>
        </w:rPr>
        <w:t>.</w:t>
      </w:r>
    </w:p>
    <w:sectPr w:rsidR="002F1577" w:rsidRPr="00135298" w:rsidSect="00EA7FB2">
      <w:footerReference w:type="default" r:id="rId17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577" w:rsidRDefault="002F1577" w:rsidP="003B7F76">
      <w:pPr>
        <w:spacing w:after="0" w:line="240" w:lineRule="auto"/>
      </w:pPr>
      <w:r>
        <w:separator/>
      </w:r>
    </w:p>
  </w:endnote>
  <w:endnote w:type="continuationSeparator" w:id="0">
    <w:p w:rsidR="002F1577" w:rsidRDefault="002F1577" w:rsidP="003B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577" w:rsidRDefault="002F1577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2F1577" w:rsidRDefault="002F15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577" w:rsidRDefault="002F1577" w:rsidP="003B7F76">
      <w:pPr>
        <w:spacing w:after="0" w:line="240" w:lineRule="auto"/>
      </w:pPr>
      <w:r>
        <w:separator/>
      </w:r>
    </w:p>
  </w:footnote>
  <w:footnote w:type="continuationSeparator" w:id="0">
    <w:p w:rsidR="002F1577" w:rsidRDefault="002F1577" w:rsidP="003B7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602B4"/>
    <w:multiLevelType w:val="hybridMultilevel"/>
    <w:tmpl w:val="2DFCA0BA"/>
    <w:lvl w:ilvl="0" w:tplc="FCD06230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B27A9F"/>
    <w:multiLevelType w:val="hybridMultilevel"/>
    <w:tmpl w:val="EAC4F98C"/>
    <w:lvl w:ilvl="0" w:tplc="D788058A">
      <w:start w:val="3"/>
      <w:numFmt w:val="bullet"/>
      <w:lvlText w:val=""/>
      <w:lvlJc w:val="left"/>
      <w:pPr>
        <w:ind w:left="10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642644FD"/>
    <w:multiLevelType w:val="hybridMultilevel"/>
    <w:tmpl w:val="D4BE2716"/>
    <w:lvl w:ilvl="0" w:tplc="1B841BE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249A1"/>
    <w:multiLevelType w:val="hybridMultilevel"/>
    <w:tmpl w:val="92CA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24FF"/>
    <w:rsid w:val="00026A5C"/>
    <w:rsid w:val="000325EF"/>
    <w:rsid w:val="00035E29"/>
    <w:rsid w:val="000776AF"/>
    <w:rsid w:val="000C21E1"/>
    <w:rsid w:val="000D55E6"/>
    <w:rsid w:val="000F59B5"/>
    <w:rsid w:val="000F648A"/>
    <w:rsid w:val="0010670B"/>
    <w:rsid w:val="00135298"/>
    <w:rsid w:val="00156428"/>
    <w:rsid w:val="0016726F"/>
    <w:rsid w:val="0018584F"/>
    <w:rsid w:val="001953A7"/>
    <w:rsid w:val="001C17B1"/>
    <w:rsid w:val="001E4E47"/>
    <w:rsid w:val="00220BA8"/>
    <w:rsid w:val="00222BA5"/>
    <w:rsid w:val="0026238D"/>
    <w:rsid w:val="002A3E79"/>
    <w:rsid w:val="002A7573"/>
    <w:rsid w:val="002B7EE6"/>
    <w:rsid w:val="002D61F9"/>
    <w:rsid w:val="002E5D9A"/>
    <w:rsid w:val="002F1577"/>
    <w:rsid w:val="00317D14"/>
    <w:rsid w:val="0032088F"/>
    <w:rsid w:val="0033526F"/>
    <w:rsid w:val="00342AFF"/>
    <w:rsid w:val="003B7F76"/>
    <w:rsid w:val="003D0034"/>
    <w:rsid w:val="003D71DB"/>
    <w:rsid w:val="00464C38"/>
    <w:rsid w:val="00475305"/>
    <w:rsid w:val="004A70B7"/>
    <w:rsid w:val="004E3CB3"/>
    <w:rsid w:val="005337A5"/>
    <w:rsid w:val="00564349"/>
    <w:rsid w:val="00587BB1"/>
    <w:rsid w:val="005A4104"/>
    <w:rsid w:val="005E1C58"/>
    <w:rsid w:val="00600FA5"/>
    <w:rsid w:val="0060771C"/>
    <w:rsid w:val="00613482"/>
    <w:rsid w:val="00627AFD"/>
    <w:rsid w:val="00640848"/>
    <w:rsid w:val="0064090F"/>
    <w:rsid w:val="0064773D"/>
    <w:rsid w:val="0065480F"/>
    <w:rsid w:val="006A71B0"/>
    <w:rsid w:val="006B1BF6"/>
    <w:rsid w:val="006B503F"/>
    <w:rsid w:val="007433F1"/>
    <w:rsid w:val="007655BD"/>
    <w:rsid w:val="00787307"/>
    <w:rsid w:val="00790A62"/>
    <w:rsid w:val="0079197B"/>
    <w:rsid w:val="00795A8D"/>
    <w:rsid w:val="007970A2"/>
    <w:rsid w:val="007C7F9E"/>
    <w:rsid w:val="007F690A"/>
    <w:rsid w:val="00812ABE"/>
    <w:rsid w:val="00824E22"/>
    <w:rsid w:val="00875B26"/>
    <w:rsid w:val="008A1208"/>
    <w:rsid w:val="008A578D"/>
    <w:rsid w:val="008B457A"/>
    <w:rsid w:val="00902F76"/>
    <w:rsid w:val="00914BA5"/>
    <w:rsid w:val="00924C53"/>
    <w:rsid w:val="009372EC"/>
    <w:rsid w:val="009424FF"/>
    <w:rsid w:val="0094357E"/>
    <w:rsid w:val="009B4E03"/>
    <w:rsid w:val="009D1622"/>
    <w:rsid w:val="009D4A70"/>
    <w:rsid w:val="00A005F6"/>
    <w:rsid w:val="00A03910"/>
    <w:rsid w:val="00A268BC"/>
    <w:rsid w:val="00A4040D"/>
    <w:rsid w:val="00A4715F"/>
    <w:rsid w:val="00A55AFB"/>
    <w:rsid w:val="00A57C84"/>
    <w:rsid w:val="00A6331F"/>
    <w:rsid w:val="00A75C48"/>
    <w:rsid w:val="00A80EFC"/>
    <w:rsid w:val="00A924EA"/>
    <w:rsid w:val="00AE0352"/>
    <w:rsid w:val="00B1272E"/>
    <w:rsid w:val="00B616C4"/>
    <w:rsid w:val="00B64B65"/>
    <w:rsid w:val="00B713C3"/>
    <w:rsid w:val="00B972E9"/>
    <w:rsid w:val="00BA7771"/>
    <w:rsid w:val="00BE66B3"/>
    <w:rsid w:val="00BE72ED"/>
    <w:rsid w:val="00BF1F53"/>
    <w:rsid w:val="00C01215"/>
    <w:rsid w:val="00C07C23"/>
    <w:rsid w:val="00C55038"/>
    <w:rsid w:val="00C9253E"/>
    <w:rsid w:val="00CA6700"/>
    <w:rsid w:val="00CB0806"/>
    <w:rsid w:val="00CC23B9"/>
    <w:rsid w:val="00CC704D"/>
    <w:rsid w:val="00CE7BED"/>
    <w:rsid w:val="00CF26B5"/>
    <w:rsid w:val="00D04BF5"/>
    <w:rsid w:val="00D2706B"/>
    <w:rsid w:val="00D45380"/>
    <w:rsid w:val="00DA26BD"/>
    <w:rsid w:val="00DA5B39"/>
    <w:rsid w:val="00DF6A14"/>
    <w:rsid w:val="00E15BE2"/>
    <w:rsid w:val="00E172EA"/>
    <w:rsid w:val="00E17F86"/>
    <w:rsid w:val="00E83D07"/>
    <w:rsid w:val="00EA7FB2"/>
    <w:rsid w:val="00ED0590"/>
    <w:rsid w:val="00ED50EF"/>
    <w:rsid w:val="00ED5804"/>
    <w:rsid w:val="00F20489"/>
    <w:rsid w:val="00F63FB3"/>
    <w:rsid w:val="00F67488"/>
    <w:rsid w:val="00FB045A"/>
    <w:rsid w:val="00FF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B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D71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6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FB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1C17B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C17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7B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17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7B1"/>
    <w:rPr>
      <w:b/>
      <w:bCs/>
    </w:rPr>
  </w:style>
  <w:style w:type="paragraph" w:styleId="Header">
    <w:name w:val="header"/>
    <w:basedOn w:val="Normal"/>
    <w:link w:val="HeaderChar"/>
    <w:uiPriority w:val="99"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F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F76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317D1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500</Words>
  <Characters>2856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система проведення олімпіад Ejudge</dc:title>
  <dc:subject/>
  <dc:creator>KADR</dc:creator>
  <cp:keywords/>
  <dc:description/>
  <cp:lastModifiedBy>sergpet</cp:lastModifiedBy>
  <cp:revision>2</cp:revision>
  <dcterms:created xsi:type="dcterms:W3CDTF">2013-01-23T10:19:00Z</dcterms:created>
  <dcterms:modified xsi:type="dcterms:W3CDTF">2013-01-23T10:19:00Z</dcterms:modified>
</cp:coreProperties>
</file>